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0188B" w14:textId="62C60010" w:rsidR="00FC5B08" w:rsidRPr="00321BEB" w:rsidRDefault="00CB2D8C" w:rsidP="000863AD">
      <w:pPr>
        <w:pStyle w:val="MDPI12title"/>
        <w:spacing w:after="0" w:line="0" w:lineRule="atLeast"/>
        <w:rPr>
          <w:rFonts w:ascii="Abadi MT Condensed Extra Bold" w:hAnsi="Abadi MT Condensed Extra Bold"/>
          <w:b w:val="0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14B494C8" wp14:editId="66F51225">
                <wp:extent cx="6481445" cy="377190"/>
                <wp:effectExtent l="0" t="1270" r="0" b="2540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37719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844AB" w14:textId="07802546" w:rsidR="003C6A2A" w:rsidRPr="00321BEB" w:rsidRDefault="003C6A2A" w:rsidP="00FC5B08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OPEN ACCESS | </w:t>
                            </w:r>
                            <w:r w:rsidR="00090451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SYSTEMATIC </w:t>
                            </w:r>
                            <w:r w:rsidRPr="00F76A33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REVIEW                                          </w:t>
                            </w: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>ISSN: 2576-828X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B494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35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" fillcolor="#5b9bd5" stroked="f">
                <v:textbox inset="0,0,0,0">
                  <w:txbxContent>
                    <w:p w14:paraId="465844AB" w14:textId="07802546" w:rsidR="003C6A2A" w:rsidRPr="00321BEB" w:rsidRDefault="003C6A2A" w:rsidP="00FC5B08">
                      <w:pPr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 OPEN ACCESS | </w:t>
                      </w:r>
                      <w:r w:rsidR="00090451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SYSTEMATIC </w:t>
                      </w:r>
                      <w:r w:rsidRPr="00F76A33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REVIEW                                          </w:t>
                      </w: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>ISSN: 2576-828X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A71A6" w14:textId="77777777" w:rsidR="00F63655" w:rsidRPr="00321BEB" w:rsidRDefault="00F63655" w:rsidP="000863AD">
      <w:pPr>
        <w:pStyle w:val="MDPI12title"/>
        <w:spacing w:after="0" w:line="0" w:lineRule="atLeast"/>
        <w:rPr>
          <w:rFonts w:ascii="Calibri" w:hAnsi="Calibri"/>
          <w:sz w:val="20"/>
        </w:rPr>
      </w:pPr>
    </w:p>
    <w:p w14:paraId="71E2BB13" w14:textId="77777777" w:rsidR="00CB2D8C" w:rsidRDefault="00CB2D8C" w:rsidP="000863AD">
      <w:pPr>
        <w:spacing w:line="0" w:lineRule="atLeast"/>
        <w:jc w:val="both"/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</w:pPr>
      <w:r w:rsidRPr="00B57014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>Current Status of Traumatic Brain Injury Research in Malaysia: A systematic review</w:t>
      </w:r>
      <w:r w:rsidRPr="00CB2D8C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 xml:space="preserve"> </w:t>
      </w:r>
    </w:p>
    <w:p w14:paraId="175ED9E4" w14:textId="51855615" w:rsidR="00FF4A14" w:rsidRPr="003F1915" w:rsidRDefault="00FF4A14" w:rsidP="000863AD">
      <w:pPr>
        <w:spacing w:line="0" w:lineRule="atLeast"/>
        <w:jc w:val="both"/>
        <w:rPr>
          <w:vertAlign w:val="superscript"/>
          <w:lang w:bidi="en-US"/>
        </w:rPr>
      </w:pPr>
      <w:r w:rsidRPr="003F1915">
        <w:rPr>
          <w:lang w:bidi="en-US"/>
        </w:rPr>
        <w:t xml:space="preserve">Alina </w:t>
      </w:r>
      <w:proofErr w:type="spellStart"/>
      <w:r w:rsidRPr="003F1915">
        <w:rPr>
          <w:lang w:bidi="en-US"/>
        </w:rPr>
        <w:t>Arulsamy</w:t>
      </w:r>
      <w:proofErr w:type="spellEnd"/>
      <w:r w:rsidRPr="00324519">
        <w:rPr>
          <w:lang w:bidi="en-US"/>
        </w:rPr>
        <w:t>*</w:t>
      </w:r>
      <w:r w:rsidRPr="003F1915">
        <w:rPr>
          <w:lang w:bidi="en-US"/>
        </w:rPr>
        <w:t xml:space="preserve"> and </w:t>
      </w:r>
      <w:proofErr w:type="spellStart"/>
      <w:r w:rsidRPr="003F1915">
        <w:rPr>
          <w:lang w:bidi="en-US"/>
        </w:rPr>
        <w:t>Mohd</w:t>
      </w:r>
      <w:proofErr w:type="spellEnd"/>
      <w:r w:rsidRPr="003F1915">
        <w:rPr>
          <w:lang w:bidi="en-US"/>
        </w:rPr>
        <w:t>. Farooq Shaikh</w:t>
      </w:r>
    </w:p>
    <w:p w14:paraId="2CD9B9E6" w14:textId="77777777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37BD7DA1" w14:textId="60AC98B6" w:rsidR="00FF4A14" w:rsidRPr="003F1915" w:rsidRDefault="00FF4A14" w:rsidP="000863AD">
      <w:pPr>
        <w:spacing w:line="0" w:lineRule="atLeast"/>
        <w:jc w:val="both"/>
        <w:rPr>
          <w:sz w:val="22"/>
          <w:szCs w:val="22"/>
          <w:vertAlign w:val="superscript"/>
          <w:lang w:bidi="en-US"/>
        </w:rPr>
      </w:pPr>
      <w:r w:rsidRPr="003F1915">
        <w:rPr>
          <w:iCs/>
          <w:sz w:val="22"/>
          <w:szCs w:val="22"/>
          <w:lang w:bidi="en-US"/>
        </w:rPr>
        <w:t xml:space="preserve">Neuropharmacology Research </w:t>
      </w:r>
      <w:r w:rsidR="00A64BB0">
        <w:rPr>
          <w:iCs/>
          <w:sz w:val="22"/>
          <w:szCs w:val="22"/>
          <w:lang w:bidi="en-US"/>
        </w:rPr>
        <w:t>Strength</w:t>
      </w:r>
      <w:r w:rsidRPr="003F1915">
        <w:rPr>
          <w:iCs/>
          <w:sz w:val="22"/>
          <w:szCs w:val="22"/>
          <w:lang w:bidi="en-US"/>
        </w:rPr>
        <w:t xml:space="preserve">, Jeffrey Cheah School of Medicine and Health Sciences, Monash University Malaysia, </w:t>
      </w:r>
      <w:r w:rsidR="00A64BB0">
        <w:rPr>
          <w:iCs/>
          <w:sz w:val="22"/>
          <w:szCs w:val="22"/>
          <w:lang w:bidi="en-US"/>
        </w:rPr>
        <w:t xml:space="preserve">Bandar Sunway 47500, </w:t>
      </w:r>
      <w:r w:rsidRPr="003F1915">
        <w:rPr>
          <w:iCs/>
          <w:sz w:val="22"/>
          <w:szCs w:val="22"/>
          <w:lang w:bidi="en-US"/>
        </w:rPr>
        <w:t>Selangor, Malaysia</w:t>
      </w:r>
      <w:r w:rsidR="00E83A7F">
        <w:rPr>
          <w:iCs/>
          <w:sz w:val="22"/>
          <w:szCs w:val="22"/>
          <w:lang w:bidi="en-US"/>
        </w:rPr>
        <w:t>.</w:t>
      </w:r>
    </w:p>
    <w:p w14:paraId="7B89517E" w14:textId="252999AD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A81CBE">
        <w:rPr>
          <w:b/>
          <w:sz w:val="22"/>
          <w:szCs w:val="22"/>
          <w:lang w:bidi="en-US"/>
        </w:rPr>
        <w:t>*</w:t>
      </w:r>
      <w:r w:rsidRPr="00A81CBE">
        <w:rPr>
          <w:sz w:val="22"/>
          <w:szCs w:val="22"/>
          <w:lang w:bidi="en-US"/>
        </w:rPr>
        <w:t xml:space="preserve"> Correspond</w:t>
      </w:r>
      <w:r w:rsidR="000863AD">
        <w:rPr>
          <w:sz w:val="22"/>
          <w:szCs w:val="22"/>
          <w:lang w:bidi="en-US"/>
        </w:rPr>
        <w:t>ing author</w:t>
      </w:r>
      <w:r w:rsidRPr="00A81CBE">
        <w:rPr>
          <w:sz w:val="22"/>
          <w:szCs w:val="22"/>
          <w:lang w:bidi="en-US"/>
        </w:rPr>
        <w:t xml:space="preserve">: </w:t>
      </w:r>
      <w:hyperlink r:id="rId8" w:history="1">
        <w:r w:rsidR="000863AD" w:rsidRPr="00CD1E16">
          <w:rPr>
            <w:rStyle w:val="Hyperlink"/>
            <w:sz w:val="22"/>
            <w:szCs w:val="22"/>
            <w:lang w:bidi="en-US"/>
          </w:rPr>
          <w:t>alina.arulsamy@monash.edu</w:t>
        </w:r>
      </w:hyperlink>
      <w:r w:rsidRPr="00A81CBE">
        <w:rPr>
          <w:sz w:val="22"/>
          <w:szCs w:val="22"/>
          <w:lang w:bidi="en-US"/>
        </w:rPr>
        <w:t>;</w:t>
      </w:r>
      <w:r w:rsidR="000863AD">
        <w:rPr>
          <w:sz w:val="22"/>
          <w:szCs w:val="22"/>
          <w:lang w:bidi="en-US"/>
        </w:rPr>
        <w:t xml:space="preserve"> </w:t>
      </w:r>
      <w:r w:rsidRPr="00A81CBE">
        <w:rPr>
          <w:sz w:val="22"/>
          <w:szCs w:val="22"/>
          <w:lang w:bidi="en-US"/>
        </w:rPr>
        <w:t>Tel.: +</w:t>
      </w:r>
      <w:r>
        <w:rPr>
          <w:sz w:val="22"/>
          <w:szCs w:val="22"/>
          <w:lang w:bidi="en-US"/>
        </w:rPr>
        <w:t>6010-279-0755</w:t>
      </w:r>
    </w:p>
    <w:p w14:paraId="5E083DF7" w14:textId="77777777" w:rsidR="009C30CA" w:rsidRPr="00A81CBE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7D3E1BD9" w14:textId="22752E85" w:rsidR="00F63655" w:rsidRPr="000863AD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Received: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26 June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Accepted: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24 September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Published: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C54B54">
        <w:rPr>
          <w:sz w:val="22"/>
          <w:szCs w:val="22"/>
          <w:lang w:bidi="en-US"/>
        </w:rPr>
        <w:t>5 October 2020</w:t>
      </w:r>
    </w:p>
    <w:p w14:paraId="52BF3BFB" w14:textId="10F3FB2C" w:rsidR="000555DB" w:rsidRPr="000863AD" w:rsidRDefault="000555DB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Edited by: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Kheng-</w:t>
      </w:r>
      <w:proofErr w:type="spellStart"/>
      <w:r w:rsidR="000863AD" w:rsidRPr="000863AD">
        <w:rPr>
          <w:sz w:val="22"/>
          <w:szCs w:val="22"/>
          <w:lang w:bidi="en-US"/>
        </w:rPr>
        <w:t>Seang</w:t>
      </w:r>
      <w:proofErr w:type="spellEnd"/>
      <w:r w:rsidR="000863AD" w:rsidRPr="000863AD">
        <w:rPr>
          <w:sz w:val="22"/>
          <w:szCs w:val="22"/>
          <w:lang w:bidi="en-US"/>
        </w:rPr>
        <w:t xml:space="preserve"> Lim (University of Malaya, Malaysia)</w:t>
      </w:r>
    </w:p>
    <w:p w14:paraId="0D6CF89C" w14:textId="1A53BEB0" w:rsidR="00F63655" w:rsidRDefault="00F63655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Reviewed by:</w:t>
      </w:r>
      <w:r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Norlisah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binti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Mohd</w:t>
      </w:r>
      <w:proofErr w:type="spellEnd"/>
      <w:r w:rsidR="000863AD" w:rsidRPr="000863AD">
        <w:rPr>
          <w:sz w:val="22"/>
          <w:szCs w:val="22"/>
          <w:lang w:bidi="en-US"/>
        </w:rPr>
        <w:t xml:space="preserve"> Ramli (University of Malaya, Malaysia</w:t>
      </w:r>
      <w:r w:rsidRPr="000863AD">
        <w:rPr>
          <w:sz w:val="22"/>
          <w:szCs w:val="22"/>
          <w:lang w:bidi="en-US"/>
        </w:rPr>
        <w:t>);</w:t>
      </w:r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Vairavan</w:t>
      </w:r>
      <w:proofErr w:type="spellEnd"/>
      <w:r w:rsidR="000863AD" w:rsidRPr="000863AD">
        <w:rPr>
          <w:sz w:val="22"/>
          <w:szCs w:val="22"/>
          <w:lang w:bidi="en-US"/>
        </w:rPr>
        <w:t xml:space="preserve"> Narayanan (University of Malaya, Malaysia)</w:t>
      </w:r>
      <w:r w:rsidRPr="000863AD">
        <w:rPr>
          <w:sz w:val="22"/>
          <w:szCs w:val="22"/>
          <w:lang w:bidi="en-US"/>
        </w:rPr>
        <w:t>;</w:t>
      </w:r>
      <w:r w:rsidR="000863AD" w:rsidRPr="000863AD">
        <w:rPr>
          <w:sz w:val="22"/>
          <w:szCs w:val="22"/>
          <w:lang w:bidi="en-US"/>
        </w:rPr>
        <w:t xml:space="preserve"> Anonymous (Malaysia)</w:t>
      </w:r>
    </w:p>
    <w:p w14:paraId="288A25C8" w14:textId="4BA7E6A1" w:rsidR="00616D73" w:rsidRPr="00C54B54" w:rsidRDefault="00F70004" w:rsidP="000863AD">
      <w:pPr>
        <w:spacing w:line="0" w:lineRule="atLeast"/>
        <w:jc w:val="both"/>
        <w:rPr>
          <w:sz w:val="22"/>
          <w:szCs w:val="22"/>
          <w:lang w:bidi="en-US"/>
        </w:rPr>
      </w:pPr>
      <w:hyperlink r:id="rId9" w:history="1">
        <w:r w:rsidR="000863AD" w:rsidRPr="00C54B54">
          <w:rPr>
            <w:rStyle w:val="Hyperlink"/>
            <w:sz w:val="22"/>
            <w:szCs w:val="22"/>
            <w:lang w:bidi="en-US"/>
          </w:rPr>
          <w:t>https://doi.org/10.31117/neuroscirn.v3i4.52</w:t>
        </w:r>
      </w:hyperlink>
      <w:r w:rsidR="000863AD" w:rsidRPr="00C54B54">
        <w:rPr>
          <w:sz w:val="22"/>
          <w:szCs w:val="22"/>
          <w:lang w:bidi="en-US"/>
        </w:rPr>
        <w:t xml:space="preserve"> </w:t>
      </w:r>
    </w:p>
    <w:p w14:paraId="17F4E09D" w14:textId="77777777" w:rsidR="0016199C" w:rsidRDefault="0016199C" w:rsidP="000863AD">
      <w:pPr>
        <w:spacing w:line="0" w:lineRule="atLeast"/>
        <w:jc w:val="both"/>
        <w:rPr>
          <w:b/>
          <w:lang w:bidi="en-US"/>
        </w:rPr>
      </w:pPr>
    </w:p>
    <w:p w14:paraId="3F0A6AD4" w14:textId="1D3511B4" w:rsidR="00AE75B2" w:rsidRDefault="00AE75B2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sz w:val="22"/>
          <w:szCs w:val="22"/>
          <w:lang w:bidi="en-US"/>
        </w:rPr>
        <w:t>©20</w:t>
      </w:r>
      <w:r w:rsidR="000863AD" w:rsidRPr="000863AD">
        <w:rPr>
          <w:b/>
          <w:sz w:val="22"/>
          <w:szCs w:val="22"/>
          <w:lang w:bidi="en-US"/>
        </w:rPr>
        <w:t>20</w:t>
      </w:r>
      <w:r w:rsidRPr="000863AD">
        <w:rPr>
          <w:b/>
          <w:sz w:val="22"/>
          <w:szCs w:val="22"/>
          <w:lang w:bidi="en-US"/>
        </w:rPr>
        <w:t xml:space="preserve"> by </w:t>
      </w:r>
      <w:proofErr w:type="spellStart"/>
      <w:r w:rsidR="000863AD" w:rsidRPr="000863AD">
        <w:rPr>
          <w:b/>
          <w:sz w:val="22"/>
          <w:szCs w:val="22"/>
          <w:lang w:bidi="en-US"/>
        </w:rPr>
        <w:t>Arulsamy</w:t>
      </w:r>
      <w:proofErr w:type="spellEnd"/>
      <w:r w:rsidR="000863AD" w:rsidRPr="000863AD">
        <w:rPr>
          <w:b/>
          <w:sz w:val="22"/>
          <w:szCs w:val="22"/>
          <w:lang w:bidi="en-US"/>
        </w:rPr>
        <w:t xml:space="preserve"> &amp; Shaikh </w:t>
      </w:r>
      <w:r w:rsidRPr="000863AD">
        <w:rPr>
          <w:sz w:val="22"/>
          <w:szCs w:val="22"/>
          <w:lang w:bidi="en-US"/>
        </w:rPr>
        <w:t>for use and distribution in accord with the Creative Commons Attribution (CC BY-NC 4.0) license (</w:t>
      </w:r>
      <w:hyperlink r:id="rId10" w:history="1">
        <w:r w:rsidRPr="000863AD">
          <w:rPr>
            <w:rStyle w:val="Hyperlink"/>
            <w:sz w:val="22"/>
            <w:szCs w:val="22"/>
            <w:lang w:bidi="en-US"/>
          </w:rPr>
          <w:t>https://creativecommons.org/licenses/by-nc/4.0/</w:t>
        </w:r>
      </w:hyperlink>
      <w:r w:rsidRPr="000863AD">
        <w:rPr>
          <w:sz w:val="22"/>
          <w:szCs w:val="22"/>
          <w:lang w:bidi="en-US"/>
        </w:rPr>
        <w:t>), which permits unrestricted non-commercial use, distribution, and reproduction in any medium, provided the original author and source are credited.</w:t>
      </w:r>
    </w:p>
    <w:p w14:paraId="0DB11C10" w14:textId="77777777" w:rsidR="00F66650" w:rsidRDefault="00F66650" w:rsidP="000863AD">
      <w:pPr>
        <w:spacing w:line="0" w:lineRule="atLeast"/>
        <w:jc w:val="both"/>
        <w:rPr>
          <w:sz w:val="22"/>
          <w:szCs w:val="22"/>
          <w:lang w:bidi="en-US"/>
        </w:rPr>
        <w:sectPr w:rsidR="00F66650" w:rsidSect="005467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E8E4B81" w14:textId="77777777" w:rsidR="009C30CA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685F7FF4" w14:textId="77777777" w:rsidR="0016199C" w:rsidRDefault="0016199C" w:rsidP="000863AD">
      <w:pPr>
        <w:spacing w:line="0" w:lineRule="atLeast"/>
        <w:jc w:val="both"/>
        <w:rPr>
          <w:sz w:val="22"/>
          <w:szCs w:val="22"/>
          <w:lang w:bidi="en-US"/>
        </w:rPr>
        <w:sectPr w:rsidR="0016199C" w:rsidSect="005467E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13F38ED3" w14:textId="4ABDA493" w:rsidR="0071748A" w:rsidRDefault="0071748A" w:rsidP="000863AD">
      <w:pPr>
        <w:spacing w:line="0" w:lineRule="atLeast"/>
        <w:jc w:val="both"/>
        <w:rPr>
          <w:sz w:val="22"/>
          <w:szCs w:val="22"/>
          <w:lang w:bidi="en-US"/>
        </w:rPr>
        <w:sectPr w:rsidR="0071748A" w:rsidSect="0016199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BB07F61" w14:textId="4E3390F3" w:rsidR="009B08BA" w:rsidRPr="00B05B95" w:rsidRDefault="0016199C" w:rsidP="0016199C">
      <w:pPr>
        <w:spacing w:line="0" w:lineRule="atLeast"/>
        <w:jc w:val="center"/>
        <w:rPr>
          <w:b/>
          <w:bCs/>
          <w:u w:val="single"/>
        </w:rPr>
      </w:pPr>
      <w:r w:rsidRPr="00B05B95">
        <w:rPr>
          <w:b/>
          <w:bCs/>
          <w:u w:val="single"/>
        </w:rPr>
        <w:t>SUPPLEMENTARY TABLE</w:t>
      </w:r>
      <w:r w:rsidR="00B05B95" w:rsidRPr="00B05B95">
        <w:rPr>
          <w:b/>
          <w:bCs/>
          <w:u w:val="single"/>
        </w:rPr>
        <w:t xml:space="preserve"> S</w:t>
      </w:r>
      <w:r w:rsidR="00B31828">
        <w:rPr>
          <w:b/>
          <w:bCs/>
          <w:u w:val="single"/>
        </w:rPr>
        <w:t>2</w:t>
      </w:r>
    </w:p>
    <w:p w14:paraId="5DF8224F" w14:textId="2B4CA846" w:rsidR="00B05B95" w:rsidRDefault="00B05B95" w:rsidP="002F20FA">
      <w:pPr>
        <w:spacing w:line="0" w:lineRule="atLeast"/>
        <w:rPr>
          <w:b/>
          <w:bCs/>
        </w:rPr>
      </w:pPr>
    </w:p>
    <w:p w14:paraId="37E4D936" w14:textId="18DDE976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S2</w:t>
      </w:r>
      <w:r w:rsidRPr="00951442">
        <w:rPr>
          <w:rFonts w:ascii="Times New Roman" w:hAnsi="Times New Roman"/>
        </w:rPr>
        <w:t>. Appraisal of Cross-sectional Studies (AXIS tool)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"/>
        <w:gridCol w:w="750"/>
        <w:gridCol w:w="750"/>
        <w:gridCol w:w="750"/>
        <w:gridCol w:w="750"/>
        <w:gridCol w:w="743"/>
        <w:gridCol w:w="750"/>
        <w:gridCol w:w="750"/>
        <w:gridCol w:w="783"/>
        <w:gridCol w:w="783"/>
        <w:gridCol w:w="816"/>
        <w:gridCol w:w="783"/>
      </w:tblGrid>
      <w:tr w:rsidR="00B31828" w:rsidRPr="00951442" w14:paraId="38A9348F" w14:textId="77777777" w:rsidTr="00B31828">
        <w:tc>
          <w:tcPr>
            <w:tcW w:w="920" w:type="dxa"/>
          </w:tcPr>
          <w:p w14:paraId="616DCACD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dxa"/>
            <w:shd w:val="clear" w:color="auto" w:fill="auto"/>
          </w:tcPr>
          <w:p w14:paraId="4C0A00AD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Hafiz et al (2011)</w:t>
            </w:r>
          </w:p>
        </w:tc>
        <w:tc>
          <w:tcPr>
            <w:tcW w:w="722" w:type="dxa"/>
            <w:shd w:val="clear" w:color="auto" w:fill="auto"/>
          </w:tcPr>
          <w:p w14:paraId="36C8BD65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D06">
              <w:rPr>
                <w:rFonts w:ascii="Times New Roman" w:hAnsi="Times New Roman"/>
                <w:sz w:val="20"/>
                <w:szCs w:val="20"/>
              </w:rPr>
              <w:t>Kiflie</w:t>
            </w:r>
            <w:proofErr w:type="spellEnd"/>
            <w:r w:rsidRPr="00AC5D06">
              <w:rPr>
                <w:rFonts w:ascii="Times New Roman" w:hAnsi="Times New Roman"/>
                <w:sz w:val="20"/>
                <w:szCs w:val="20"/>
              </w:rPr>
              <w:t xml:space="preserve"> et al (2006)</w:t>
            </w:r>
          </w:p>
        </w:tc>
        <w:tc>
          <w:tcPr>
            <w:tcW w:w="722" w:type="dxa"/>
          </w:tcPr>
          <w:p w14:paraId="4E16AFA5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D06">
              <w:rPr>
                <w:rFonts w:ascii="Times New Roman" w:hAnsi="Times New Roman"/>
                <w:sz w:val="20"/>
                <w:szCs w:val="20"/>
              </w:rPr>
              <w:t>Jeng</w:t>
            </w:r>
            <w:proofErr w:type="spellEnd"/>
            <w:r w:rsidRPr="00AC5D06">
              <w:rPr>
                <w:rFonts w:ascii="Times New Roman" w:hAnsi="Times New Roman"/>
                <w:sz w:val="20"/>
                <w:szCs w:val="20"/>
              </w:rPr>
              <w:t xml:space="preserve"> et al (2008)</w:t>
            </w:r>
          </w:p>
        </w:tc>
        <w:tc>
          <w:tcPr>
            <w:tcW w:w="722" w:type="dxa"/>
          </w:tcPr>
          <w:p w14:paraId="575D329E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Ali et al (2013)</w:t>
            </w:r>
          </w:p>
        </w:tc>
        <w:tc>
          <w:tcPr>
            <w:tcW w:w="716" w:type="dxa"/>
          </w:tcPr>
          <w:p w14:paraId="2D6BC3E5" w14:textId="77777777" w:rsidR="00B31828" w:rsidRPr="00AC5D06" w:rsidRDefault="00B31828" w:rsidP="005444F1">
            <w:pPr>
              <w:jc w:val="center"/>
              <w:rPr>
                <w:rFonts w:cs="Calibri"/>
                <w:color w:val="000000"/>
                <w:sz w:val="20"/>
                <w:szCs w:val="20"/>
                <w:lang w:val="en-MY"/>
              </w:rPr>
            </w:pPr>
            <w:proofErr w:type="spellStart"/>
            <w:r w:rsidRPr="00AC5D06">
              <w:rPr>
                <w:rFonts w:cs="Calibri"/>
                <w:color w:val="000000"/>
                <w:sz w:val="20"/>
                <w:szCs w:val="20"/>
              </w:rPr>
              <w:t>Bala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Pr="00AC5D06">
              <w:rPr>
                <w:rFonts w:cs="Calibri"/>
                <w:color w:val="000000"/>
                <w:sz w:val="20"/>
                <w:szCs w:val="20"/>
              </w:rPr>
              <w:t xml:space="preserve"> et al (2019)</w:t>
            </w:r>
          </w:p>
        </w:tc>
        <w:tc>
          <w:tcPr>
            <w:tcW w:w="722" w:type="dxa"/>
          </w:tcPr>
          <w:p w14:paraId="1A4702A2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Leong et al (2013)</w:t>
            </w:r>
          </w:p>
        </w:tc>
        <w:tc>
          <w:tcPr>
            <w:tcW w:w="722" w:type="dxa"/>
          </w:tcPr>
          <w:p w14:paraId="313CBD8B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Kan et al (2009)</w:t>
            </w:r>
          </w:p>
        </w:tc>
        <w:tc>
          <w:tcPr>
            <w:tcW w:w="754" w:type="dxa"/>
          </w:tcPr>
          <w:p w14:paraId="02405C49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Abdul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C5D06">
              <w:rPr>
                <w:rFonts w:ascii="Times New Roman" w:hAnsi="Times New Roman"/>
                <w:sz w:val="20"/>
                <w:szCs w:val="20"/>
              </w:rPr>
              <w:t xml:space="preserve"> et al (2018)</w:t>
            </w:r>
          </w:p>
        </w:tc>
        <w:tc>
          <w:tcPr>
            <w:tcW w:w="754" w:type="dxa"/>
          </w:tcPr>
          <w:p w14:paraId="7A210760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Abdul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C5D06">
              <w:rPr>
                <w:rFonts w:ascii="Times New Roman" w:hAnsi="Times New Roman"/>
                <w:sz w:val="20"/>
                <w:szCs w:val="20"/>
              </w:rPr>
              <w:t xml:space="preserve"> et al (2019)</w:t>
            </w:r>
          </w:p>
        </w:tc>
        <w:tc>
          <w:tcPr>
            <w:tcW w:w="785" w:type="dxa"/>
          </w:tcPr>
          <w:p w14:paraId="6024EA2F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Mazlan et al (2016)</w:t>
            </w:r>
          </w:p>
        </w:tc>
        <w:tc>
          <w:tcPr>
            <w:tcW w:w="754" w:type="dxa"/>
          </w:tcPr>
          <w:p w14:paraId="0338E4AB" w14:textId="77777777" w:rsidR="00B31828" w:rsidRPr="00AC5D06" w:rsidRDefault="00B31828" w:rsidP="005444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D06">
              <w:rPr>
                <w:rFonts w:ascii="Times New Roman" w:hAnsi="Times New Roman"/>
                <w:sz w:val="20"/>
                <w:szCs w:val="20"/>
              </w:rPr>
              <w:t>Abdul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C5D06">
              <w:rPr>
                <w:rFonts w:ascii="Times New Roman" w:hAnsi="Times New Roman"/>
                <w:sz w:val="20"/>
                <w:szCs w:val="20"/>
              </w:rPr>
              <w:t xml:space="preserve"> et al (2020)</w:t>
            </w:r>
          </w:p>
        </w:tc>
      </w:tr>
      <w:tr w:rsidR="00B31828" w:rsidRPr="00951442" w14:paraId="69854BB5" w14:textId="77777777" w:rsidTr="00B31828">
        <w:tc>
          <w:tcPr>
            <w:tcW w:w="920" w:type="dxa"/>
          </w:tcPr>
          <w:p w14:paraId="4E5233E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23" w:type="dxa"/>
            <w:shd w:val="clear" w:color="auto" w:fill="auto"/>
          </w:tcPr>
          <w:p w14:paraId="429D3F1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258A34F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21EB8E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FA75EB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42E9573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CC2BBE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5B07E1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EE2100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18D7D9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6C17C16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662709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50DEF87C" w14:textId="77777777" w:rsidTr="00B31828">
        <w:tc>
          <w:tcPr>
            <w:tcW w:w="920" w:type="dxa"/>
          </w:tcPr>
          <w:p w14:paraId="39B6413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23" w:type="dxa"/>
            <w:shd w:val="clear" w:color="auto" w:fill="auto"/>
          </w:tcPr>
          <w:p w14:paraId="1FF0820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68B8C5A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13831DE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281E6A3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31DE07F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DE460D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D64680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FF7D6C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1F7119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5E69C4F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1AB5F0A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2F4895CB" w14:textId="77777777" w:rsidTr="00B31828">
        <w:tc>
          <w:tcPr>
            <w:tcW w:w="920" w:type="dxa"/>
          </w:tcPr>
          <w:p w14:paraId="14EF8C8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14:paraId="44EE1A7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7D7911E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28B0B53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1E25DBC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2D6D030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A1959E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499A447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3E414B6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69F6241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22D2EA8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107D3AE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B31828" w:rsidRPr="00951442" w14:paraId="0AA7CEF0" w14:textId="77777777" w:rsidTr="00B31828">
        <w:tc>
          <w:tcPr>
            <w:tcW w:w="920" w:type="dxa"/>
          </w:tcPr>
          <w:p w14:paraId="0EA74E3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23" w:type="dxa"/>
            <w:shd w:val="clear" w:color="auto" w:fill="auto"/>
          </w:tcPr>
          <w:p w14:paraId="4371243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6686682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4D579AA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34D3FE3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43CD254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301BFAB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3C6D59B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A171C7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3ABE56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248CC15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6E2ECE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2A254C9A" w14:textId="77777777" w:rsidTr="00B31828">
        <w:tc>
          <w:tcPr>
            <w:tcW w:w="920" w:type="dxa"/>
          </w:tcPr>
          <w:p w14:paraId="62BA7F5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14:paraId="27B30DC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1B23A25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4116EB4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274C9AD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40DD361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170361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8D708B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C76F6F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7AEDC29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85" w:type="dxa"/>
          </w:tcPr>
          <w:p w14:paraId="0E4EF8B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06A95B6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B31828" w:rsidRPr="00951442" w14:paraId="3633242A" w14:textId="77777777" w:rsidTr="00B31828">
        <w:tc>
          <w:tcPr>
            <w:tcW w:w="920" w:type="dxa"/>
          </w:tcPr>
          <w:p w14:paraId="73F867E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23" w:type="dxa"/>
            <w:shd w:val="clear" w:color="auto" w:fill="auto"/>
          </w:tcPr>
          <w:p w14:paraId="1BB7702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67562A4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6FA0189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BDD3BC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214B9ED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D1A15B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1CC1003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3332819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33A36E5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85" w:type="dxa"/>
          </w:tcPr>
          <w:p w14:paraId="1FCD586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23C4210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B31828" w:rsidRPr="00951442" w14:paraId="378461E5" w14:textId="77777777" w:rsidTr="00B31828">
        <w:tc>
          <w:tcPr>
            <w:tcW w:w="920" w:type="dxa"/>
          </w:tcPr>
          <w:p w14:paraId="62FF425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723" w:type="dxa"/>
            <w:shd w:val="clear" w:color="auto" w:fill="auto"/>
          </w:tcPr>
          <w:p w14:paraId="759FD5D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  <w:shd w:val="clear" w:color="auto" w:fill="auto"/>
          </w:tcPr>
          <w:p w14:paraId="0FDBB70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7B0A6A0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5992757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62B252C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6E1EFE6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36137CC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24A6CEC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2E56DAF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85" w:type="dxa"/>
          </w:tcPr>
          <w:p w14:paraId="551B248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0D56018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B31828" w:rsidRPr="00951442" w14:paraId="1639BD9D" w14:textId="77777777" w:rsidTr="00B31828">
        <w:tc>
          <w:tcPr>
            <w:tcW w:w="920" w:type="dxa"/>
          </w:tcPr>
          <w:p w14:paraId="6CAC523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723" w:type="dxa"/>
            <w:shd w:val="clear" w:color="auto" w:fill="auto"/>
          </w:tcPr>
          <w:p w14:paraId="29DB523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5DEDC50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5AD38A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1620EB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09DC66D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7621B7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 </w:t>
            </w:r>
          </w:p>
        </w:tc>
        <w:tc>
          <w:tcPr>
            <w:tcW w:w="722" w:type="dxa"/>
          </w:tcPr>
          <w:p w14:paraId="39C3E05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2A827A7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AA01F2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1BD8472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532D91A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17464FC6" w14:textId="77777777" w:rsidTr="00B31828">
        <w:tc>
          <w:tcPr>
            <w:tcW w:w="920" w:type="dxa"/>
          </w:tcPr>
          <w:p w14:paraId="402BF2D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723" w:type="dxa"/>
            <w:shd w:val="clear" w:color="auto" w:fill="auto"/>
          </w:tcPr>
          <w:p w14:paraId="71112FB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3B61B15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DDC3EE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7564F80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3D8C30E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63C302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E114C0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89D561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56FBC19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133F6C0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320AAD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666C0399" w14:textId="77777777" w:rsidTr="00B31828">
        <w:tc>
          <w:tcPr>
            <w:tcW w:w="920" w:type="dxa"/>
          </w:tcPr>
          <w:p w14:paraId="7F6F20B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23" w:type="dxa"/>
            <w:shd w:val="clear" w:color="auto" w:fill="auto"/>
          </w:tcPr>
          <w:p w14:paraId="65470FC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723441F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59D2AAC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1EF0B7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4A98507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5052C1F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11E7F31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A6511A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262B67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7FFDDC2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8F47CF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2981BF02" w14:textId="77777777" w:rsidTr="00B31828">
        <w:tc>
          <w:tcPr>
            <w:tcW w:w="920" w:type="dxa"/>
          </w:tcPr>
          <w:p w14:paraId="58D2F0E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723" w:type="dxa"/>
            <w:shd w:val="clear" w:color="auto" w:fill="auto"/>
          </w:tcPr>
          <w:p w14:paraId="2F71A6F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361F16A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61B555C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04A9250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67FDBCE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C43E6F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3FF984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1F817E6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5DB58D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0AEBE9A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176F725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2CDB55D6" w14:textId="77777777" w:rsidTr="00B31828">
        <w:tc>
          <w:tcPr>
            <w:tcW w:w="920" w:type="dxa"/>
          </w:tcPr>
          <w:p w14:paraId="718975E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723" w:type="dxa"/>
            <w:shd w:val="clear" w:color="auto" w:fill="auto"/>
          </w:tcPr>
          <w:p w14:paraId="417E333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21803D5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FBF1E4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71FA8A6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339C52C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F1F9EF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4B213B7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54F2719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3FC53E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322C42B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707AF4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023FCC4A" w14:textId="77777777" w:rsidTr="00B31828">
        <w:tc>
          <w:tcPr>
            <w:tcW w:w="920" w:type="dxa"/>
          </w:tcPr>
          <w:p w14:paraId="7578CAE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723" w:type="dxa"/>
            <w:shd w:val="clear" w:color="auto" w:fill="auto"/>
          </w:tcPr>
          <w:p w14:paraId="360E04A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52D5154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539DBE0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6590C53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7DEB070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3C788F6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7822146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4E75467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041C890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55C10CC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6A13520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B31828" w:rsidRPr="00951442" w14:paraId="018CC321" w14:textId="77777777" w:rsidTr="00B31828">
        <w:tc>
          <w:tcPr>
            <w:tcW w:w="920" w:type="dxa"/>
          </w:tcPr>
          <w:p w14:paraId="648CE74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723" w:type="dxa"/>
            <w:shd w:val="clear" w:color="auto" w:fill="auto"/>
          </w:tcPr>
          <w:p w14:paraId="0C90A78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  <w:shd w:val="clear" w:color="auto" w:fill="auto"/>
          </w:tcPr>
          <w:p w14:paraId="247864C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39BFD62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0F8678A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16" w:type="dxa"/>
          </w:tcPr>
          <w:p w14:paraId="34D0194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2E678F5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55F3CE4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053E794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48BF64B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85" w:type="dxa"/>
          </w:tcPr>
          <w:p w14:paraId="7186DA9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5D7C386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B31828" w:rsidRPr="00951442" w14:paraId="42B2BB35" w14:textId="77777777" w:rsidTr="00B31828">
        <w:tc>
          <w:tcPr>
            <w:tcW w:w="920" w:type="dxa"/>
          </w:tcPr>
          <w:p w14:paraId="1026783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23" w:type="dxa"/>
            <w:shd w:val="clear" w:color="auto" w:fill="auto"/>
          </w:tcPr>
          <w:p w14:paraId="2EDDDA4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100B990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7FB028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39C570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7FC3C4A0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145B3A3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AD629C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550D752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055674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85" w:type="dxa"/>
          </w:tcPr>
          <w:p w14:paraId="6767515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1A8C5A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65D57A58" w14:textId="77777777" w:rsidTr="00B31828">
        <w:tc>
          <w:tcPr>
            <w:tcW w:w="920" w:type="dxa"/>
          </w:tcPr>
          <w:p w14:paraId="5DC4B48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723" w:type="dxa"/>
            <w:shd w:val="clear" w:color="auto" w:fill="auto"/>
          </w:tcPr>
          <w:p w14:paraId="5E4F516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23F3920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5235B85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71ED920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42073D9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2AD325E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162949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3DEA639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3FBFE7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555EC3CC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2F8A406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2307D9BC" w14:textId="77777777" w:rsidTr="00B31828">
        <w:tc>
          <w:tcPr>
            <w:tcW w:w="920" w:type="dxa"/>
          </w:tcPr>
          <w:p w14:paraId="49C3746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723" w:type="dxa"/>
            <w:shd w:val="clear" w:color="auto" w:fill="auto"/>
          </w:tcPr>
          <w:p w14:paraId="6A54BB7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  <w:shd w:val="clear" w:color="auto" w:fill="auto"/>
          </w:tcPr>
          <w:p w14:paraId="4FA8218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01B812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3A367CB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575BB0F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73A0708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D090C5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F2B024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000433B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3C3FE079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79934D4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3B513748" w14:textId="77777777" w:rsidTr="00B31828">
        <w:tc>
          <w:tcPr>
            <w:tcW w:w="920" w:type="dxa"/>
          </w:tcPr>
          <w:p w14:paraId="7F38C56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723" w:type="dxa"/>
            <w:shd w:val="clear" w:color="auto" w:fill="auto"/>
          </w:tcPr>
          <w:p w14:paraId="3FFA04E4" w14:textId="77777777" w:rsidR="00B31828" w:rsidRPr="00951442" w:rsidRDefault="00B31828" w:rsidP="005444F1">
            <w:pPr>
              <w:tabs>
                <w:tab w:val="center" w:pos="1783"/>
                <w:tab w:val="right" w:pos="356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759A7E0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42E3007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1996526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16" w:type="dxa"/>
          </w:tcPr>
          <w:p w14:paraId="36E47D4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76A705A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090B0F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49E27AC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108E00B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32BE1D2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4272707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B31828" w:rsidRPr="00951442" w14:paraId="53A3EE98" w14:textId="77777777" w:rsidTr="00B31828">
        <w:tc>
          <w:tcPr>
            <w:tcW w:w="920" w:type="dxa"/>
          </w:tcPr>
          <w:p w14:paraId="35C2ABE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723" w:type="dxa"/>
            <w:shd w:val="clear" w:color="auto" w:fill="auto"/>
          </w:tcPr>
          <w:p w14:paraId="0848D811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  <w:shd w:val="clear" w:color="auto" w:fill="auto"/>
          </w:tcPr>
          <w:p w14:paraId="6D95CB4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26A4717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22" w:type="dxa"/>
          </w:tcPr>
          <w:p w14:paraId="0DA1695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16" w:type="dxa"/>
          </w:tcPr>
          <w:p w14:paraId="04535EF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0D6FD9B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1700181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79A9500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6F6FC0F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2D4A5BA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54" w:type="dxa"/>
          </w:tcPr>
          <w:p w14:paraId="18AA2D9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48BFEEAE" w14:textId="77777777" w:rsidTr="00B31828">
        <w:tc>
          <w:tcPr>
            <w:tcW w:w="920" w:type="dxa"/>
          </w:tcPr>
          <w:p w14:paraId="530516E8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1442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723" w:type="dxa"/>
            <w:shd w:val="clear" w:color="auto" w:fill="auto"/>
          </w:tcPr>
          <w:p w14:paraId="054CAC6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  <w:shd w:val="clear" w:color="auto" w:fill="auto"/>
          </w:tcPr>
          <w:p w14:paraId="697DE6D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1E0EC67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37E17C35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16" w:type="dxa"/>
          </w:tcPr>
          <w:p w14:paraId="6066CC1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22" w:type="dxa"/>
          </w:tcPr>
          <w:p w14:paraId="62AFF86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22" w:type="dxa"/>
          </w:tcPr>
          <w:p w14:paraId="13D958CB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754" w:type="dxa"/>
          </w:tcPr>
          <w:p w14:paraId="14302144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1578E60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85" w:type="dxa"/>
          </w:tcPr>
          <w:p w14:paraId="5A1E4AF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754" w:type="dxa"/>
          </w:tcPr>
          <w:p w14:paraId="572F32E2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</w:tr>
      <w:tr w:rsidR="00B31828" w:rsidRPr="00951442" w14:paraId="519FC61A" w14:textId="77777777" w:rsidTr="00B31828">
        <w:tc>
          <w:tcPr>
            <w:tcW w:w="920" w:type="dxa"/>
          </w:tcPr>
          <w:p w14:paraId="0634563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Bias %</w:t>
            </w:r>
          </w:p>
        </w:tc>
        <w:tc>
          <w:tcPr>
            <w:tcW w:w="723" w:type="dxa"/>
            <w:shd w:val="clear" w:color="auto" w:fill="auto"/>
          </w:tcPr>
          <w:p w14:paraId="20DD318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2" w:type="dxa"/>
            <w:shd w:val="clear" w:color="auto" w:fill="FF7C80"/>
          </w:tcPr>
          <w:p w14:paraId="60C12FC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22" w:type="dxa"/>
            <w:shd w:val="clear" w:color="auto" w:fill="FF7C80"/>
          </w:tcPr>
          <w:p w14:paraId="6E52C02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2" w:type="dxa"/>
            <w:shd w:val="clear" w:color="auto" w:fill="FF7C80"/>
          </w:tcPr>
          <w:p w14:paraId="77A38B36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16" w:type="dxa"/>
          </w:tcPr>
          <w:p w14:paraId="5820830A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2" w:type="dxa"/>
          </w:tcPr>
          <w:p w14:paraId="724FEA2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2" w:type="dxa"/>
          </w:tcPr>
          <w:p w14:paraId="7ED7AE7D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54" w:type="dxa"/>
          </w:tcPr>
          <w:p w14:paraId="334DF237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4" w:type="dxa"/>
          </w:tcPr>
          <w:p w14:paraId="5051E4BF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85" w:type="dxa"/>
          </w:tcPr>
          <w:p w14:paraId="70C15923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4" w:type="dxa"/>
          </w:tcPr>
          <w:p w14:paraId="4485872E" w14:textId="77777777" w:rsidR="00B31828" w:rsidRPr="00951442" w:rsidRDefault="00B31828" w:rsidP="005444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</w:tbl>
    <w:p w14:paraId="797FBDD7" w14:textId="77777777" w:rsidR="00B31828" w:rsidRDefault="00B31828" w:rsidP="00B31828">
      <w:pPr>
        <w:rPr>
          <w:rFonts w:ascii="Times New Roman" w:hAnsi="Times New Roman"/>
        </w:rPr>
      </w:pPr>
      <w:r w:rsidRPr="00754205">
        <w:rPr>
          <w:rFonts w:ascii="Times New Roman" w:hAnsi="Times New Roman"/>
        </w:rPr>
        <w:t xml:space="preserve">Note: Y: yes, N: no, X: </w:t>
      </w:r>
      <w:proofErr w:type="gramStart"/>
      <w:r w:rsidRPr="00754205">
        <w:rPr>
          <w:rFonts w:ascii="Times New Roman" w:hAnsi="Times New Roman"/>
        </w:rPr>
        <w:t>can’t</w:t>
      </w:r>
      <w:proofErr w:type="gramEnd"/>
      <w:r w:rsidRPr="00754205">
        <w:rPr>
          <w:rFonts w:ascii="Times New Roman" w:hAnsi="Times New Roman"/>
        </w:rPr>
        <w:t xml:space="preserve"> tell, bias %: number of (N/total) x 100</w:t>
      </w:r>
    </w:p>
    <w:p w14:paraId="34A2DE9D" w14:textId="77777777" w:rsidR="00B31828" w:rsidRPr="00951442" w:rsidRDefault="00B31828" w:rsidP="00B31828">
      <w:pPr>
        <w:rPr>
          <w:rFonts w:ascii="Times New Roman" w:hAnsi="Times New Roman"/>
        </w:rPr>
      </w:pPr>
    </w:p>
    <w:p w14:paraId="6742EA1A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QUESTIONS</w:t>
      </w:r>
    </w:p>
    <w:p w14:paraId="0D1BC2B6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Introduction</w:t>
      </w:r>
    </w:p>
    <w:p w14:paraId="7D097CBB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 Were the aims/objectives of the study clear?</w:t>
      </w:r>
    </w:p>
    <w:p w14:paraId="7003101C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Methods</w:t>
      </w:r>
    </w:p>
    <w:p w14:paraId="408DFDE1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2 Was the study design appropriate for the stated aim(s)?</w:t>
      </w:r>
    </w:p>
    <w:p w14:paraId="22517662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3 Was the sample size justified?</w:t>
      </w:r>
    </w:p>
    <w:p w14:paraId="2A3758AE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4 Was the target/reference population clearly defined? (Is it clear who the research was about?)</w:t>
      </w:r>
    </w:p>
    <w:p w14:paraId="2851E534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5 Was the sample frame taken from an appropriate population base so that it closely represented the target/reference population under investigation?</w:t>
      </w:r>
    </w:p>
    <w:p w14:paraId="68D2B522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6 Was the selection process likely to select subjects/participants that were representative of the target/reference population under investigation?</w:t>
      </w:r>
      <w:r>
        <w:rPr>
          <w:rFonts w:ascii="Times New Roman" w:hAnsi="Times New Roman"/>
        </w:rPr>
        <w:t xml:space="preserve"> </w:t>
      </w:r>
    </w:p>
    <w:p w14:paraId="767BD0DC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7 Were measures undertaken to address and categorise non-responders?</w:t>
      </w:r>
    </w:p>
    <w:p w14:paraId="07087D43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8 Were the risk factor and outcome variables measured appropriate to the aims of the study?</w:t>
      </w:r>
    </w:p>
    <w:p w14:paraId="6BBA3832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 xml:space="preserve">9 Were the risk factor and outcome variables measured correctly using instruments/measurements that had been trialled, </w:t>
      </w:r>
      <w:proofErr w:type="gramStart"/>
      <w:r w:rsidRPr="00951442">
        <w:rPr>
          <w:rFonts w:ascii="Times New Roman" w:hAnsi="Times New Roman"/>
        </w:rPr>
        <w:t>piloted</w:t>
      </w:r>
      <w:proofErr w:type="gramEnd"/>
      <w:r w:rsidRPr="00951442">
        <w:rPr>
          <w:rFonts w:ascii="Times New Roman" w:hAnsi="Times New Roman"/>
        </w:rPr>
        <w:t xml:space="preserve"> or published previously?</w:t>
      </w:r>
    </w:p>
    <w:p w14:paraId="620AD398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10 Is it clear what was used to determined statistical significance and/or precision estimates? (e.g. p-values, confidence intervals)</w:t>
      </w:r>
    </w:p>
    <w:p w14:paraId="54644AC1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11 Were the methods (including statistical methods) sufficiently described to enable them to be repeated?</w:t>
      </w:r>
    </w:p>
    <w:p w14:paraId="2694B478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Results</w:t>
      </w:r>
    </w:p>
    <w:p w14:paraId="31DC17B7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12 Were the basic data adequately described?</w:t>
      </w:r>
    </w:p>
    <w:p w14:paraId="6386A331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 xml:space="preserve">13 Does the response rate </w:t>
      </w:r>
      <w:r>
        <w:rPr>
          <w:rFonts w:ascii="Times New Roman" w:hAnsi="Times New Roman"/>
        </w:rPr>
        <w:t xml:space="preserve">not </w:t>
      </w:r>
      <w:r w:rsidRPr="00951442">
        <w:rPr>
          <w:rFonts w:ascii="Times New Roman" w:hAnsi="Times New Roman"/>
        </w:rPr>
        <w:t>raise concerns about non-response bias?</w:t>
      </w:r>
    </w:p>
    <w:p w14:paraId="3F2F753A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14 If appropriate, was information about non-responders described?</w:t>
      </w:r>
    </w:p>
    <w:p w14:paraId="1AB11787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15 Were the results internally consistent?</w:t>
      </w:r>
    </w:p>
    <w:p w14:paraId="16E04746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16 Were the results presented for all the analyses described in the methods?</w:t>
      </w:r>
    </w:p>
    <w:p w14:paraId="351B08DE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Discussion</w:t>
      </w:r>
    </w:p>
    <w:p w14:paraId="69300E94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17 Were the authors' discussions and conclusions justified by the results?</w:t>
      </w:r>
    </w:p>
    <w:p w14:paraId="73AC2D1D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18 Were the limitations of the study discussed?</w:t>
      </w:r>
    </w:p>
    <w:p w14:paraId="2F4B9A36" w14:textId="77777777" w:rsidR="00B31828" w:rsidRPr="00951442" w:rsidRDefault="00B31828" w:rsidP="00B31828">
      <w:pPr>
        <w:rPr>
          <w:rFonts w:ascii="Times New Roman" w:hAnsi="Times New Roman"/>
          <w:b/>
          <w:bCs/>
        </w:rPr>
      </w:pPr>
      <w:r w:rsidRPr="00951442">
        <w:rPr>
          <w:rFonts w:ascii="Times New Roman" w:hAnsi="Times New Roman"/>
          <w:b/>
          <w:bCs/>
        </w:rPr>
        <w:t>Other</w:t>
      </w:r>
    </w:p>
    <w:p w14:paraId="0267DA05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 xml:space="preserve">19 Were there any funding sources or conflicts of interest that may </w:t>
      </w:r>
      <w:r>
        <w:rPr>
          <w:rFonts w:ascii="Times New Roman" w:hAnsi="Times New Roman"/>
        </w:rPr>
        <w:t xml:space="preserve">would not </w:t>
      </w:r>
      <w:r w:rsidRPr="00951442">
        <w:rPr>
          <w:rFonts w:ascii="Times New Roman" w:hAnsi="Times New Roman"/>
        </w:rPr>
        <w:t>affect the authors’ interpretation of the results?</w:t>
      </w:r>
    </w:p>
    <w:p w14:paraId="6523A178" w14:textId="77777777" w:rsidR="00B31828" w:rsidRPr="00951442" w:rsidRDefault="00B31828" w:rsidP="00B31828">
      <w:pPr>
        <w:rPr>
          <w:rFonts w:ascii="Times New Roman" w:hAnsi="Times New Roman"/>
        </w:rPr>
      </w:pPr>
      <w:r w:rsidRPr="00951442">
        <w:rPr>
          <w:rFonts w:ascii="Times New Roman" w:hAnsi="Times New Roman"/>
        </w:rPr>
        <w:t>20 Was ethical approval or consent of participants attained?</w:t>
      </w:r>
    </w:p>
    <w:p w14:paraId="36E051C8" w14:textId="77777777" w:rsidR="00B31828" w:rsidRDefault="00B31828" w:rsidP="002F20FA">
      <w:pPr>
        <w:spacing w:line="0" w:lineRule="atLeast"/>
        <w:rPr>
          <w:b/>
          <w:bCs/>
        </w:rPr>
      </w:pPr>
    </w:p>
    <w:sectPr w:rsidR="00B31828" w:rsidSect="0016199C">
      <w:type w:val="continuous"/>
      <w:pgSz w:w="11906" w:h="16838" w:code="9"/>
      <w:pgMar w:top="1397" w:right="851" w:bottom="851" w:left="851" w:header="1021" w:footer="851" w:gutter="0"/>
      <w:pgNumType w:start="1"/>
      <w:cols w:space="288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94CFE" w14:textId="77777777" w:rsidR="00F70004" w:rsidRDefault="00F70004" w:rsidP="00B86AAB">
      <w:r>
        <w:separator/>
      </w:r>
    </w:p>
  </w:endnote>
  <w:endnote w:type="continuationSeparator" w:id="0">
    <w:p w14:paraId="05C1164A" w14:textId="77777777" w:rsidR="00F70004" w:rsidRDefault="00F70004" w:rsidP="00B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F4D9" w14:textId="77777777" w:rsidR="003C6A2A" w:rsidRDefault="003C6A2A" w:rsidP="00F666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5CFE8D" w14:textId="77777777" w:rsidR="003C6A2A" w:rsidRDefault="003C6A2A" w:rsidP="00B86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6DCF" w14:textId="77777777" w:rsidR="003C6A2A" w:rsidRPr="00CC2C1C" w:rsidRDefault="003C6A2A" w:rsidP="00B86AAB">
    <w:pPr>
      <w:pStyle w:val="Footer"/>
      <w:spacing w:line="240" w:lineRule="auto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329E" w14:textId="77777777" w:rsidR="003C6A2A" w:rsidRPr="008B308E" w:rsidRDefault="003C6A2A" w:rsidP="00A336E6">
    <w:pPr>
      <w:pStyle w:val="MDPIfooterfirstpage"/>
      <w:spacing w:line="240" w:lineRule="auto"/>
      <w:ind w:right="360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6E160" w14:textId="77777777" w:rsidR="00F70004" w:rsidRDefault="00F70004" w:rsidP="00B86AAB">
      <w:r>
        <w:separator/>
      </w:r>
    </w:p>
  </w:footnote>
  <w:footnote w:type="continuationSeparator" w:id="0">
    <w:p w14:paraId="2F23DF13" w14:textId="77777777" w:rsidR="00F70004" w:rsidRDefault="00F70004" w:rsidP="00B8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CAAE3" w14:textId="77777777" w:rsidR="003C6A2A" w:rsidRDefault="003C6A2A" w:rsidP="00A336E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6F2E1" w14:textId="77777777" w:rsidR="003C6A2A" w:rsidRPr="00B91A48" w:rsidRDefault="003C6A2A" w:rsidP="00321BEB">
    <w:pPr>
      <w:pStyle w:val="MDPIfooterfirstpage"/>
      <w:spacing w:line="240" w:lineRule="auto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D5E62" w14:textId="200C6239" w:rsidR="003C6A2A" w:rsidRDefault="003C6A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B5F6A" wp14:editId="78DBB71A">
              <wp:simplePos x="0" y="0"/>
              <wp:positionH relativeFrom="column">
                <wp:posOffset>1943735</wp:posOffset>
              </wp:positionH>
              <wp:positionV relativeFrom="paragraph">
                <wp:posOffset>-259080</wp:posOffset>
              </wp:positionV>
              <wp:extent cx="4620895" cy="4165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089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E93EBB" w14:textId="77777777" w:rsidR="003C6A2A" w:rsidRPr="00AE75B2" w:rsidRDefault="003C6A2A" w:rsidP="00D432A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</w:pPr>
                          <w:r w:rsidRPr="00AE75B2"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  <w:t>NEUROSCIENCE RESEARCH NOTES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B5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53.05pt;margin-top:-20.4pt;width:363.85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" filled="f" stroked="f">
              <v:textbox>
                <w:txbxContent>
                  <w:p w14:paraId="73E93EBB" w14:textId="77777777" w:rsidR="003C6A2A" w:rsidRPr="00AE75B2" w:rsidRDefault="003C6A2A" w:rsidP="00D432AF">
                    <w:pPr>
                      <w:jc w:val="center"/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</w:pPr>
                    <w:r w:rsidRPr="00AE75B2"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  <w:t>NEUROSCIENCE RESEARCH NOTES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DEA7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multilevel"/>
    <w:tmpl w:val="6C1497C0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49" w:hanging="380"/>
      </w:pPr>
      <w:rPr>
        <w:rFonts w:eastAsia="Times New Roman" w:cs="Corsiva Hebrew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Corsiva Hebrew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Corsiva Hebrew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Corsiva Hebr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Corsiva Hebr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Corsiva Hebr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Corsiva Hebr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Corsiva Hebrew" w:hint="default"/>
      </w:r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0B505B"/>
    <w:multiLevelType w:val="hybridMultilevel"/>
    <w:tmpl w:val="4F54A4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740E03"/>
    <w:multiLevelType w:val="hybridMultilevel"/>
    <w:tmpl w:val="EB5A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528B4"/>
    <w:multiLevelType w:val="hybridMultilevel"/>
    <w:tmpl w:val="9B0C8EF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C370A"/>
    <w:multiLevelType w:val="hybridMultilevel"/>
    <w:tmpl w:val="77BCDA84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DB20A64"/>
    <w:multiLevelType w:val="hybridMultilevel"/>
    <w:tmpl w:val="A130396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hideSpellingErrors/>
  <w:hideGrammaticalErrors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NDY2NLU0NrEwszBS0lEKTi0uzszPAykwrQUA92KzQ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srpw51sav2pe9zx3xz22ha022szfewvtx&quot;&gt;TBI Views&lt;record-ids&gt;&lt;item&gt;7&lt;/item&gt;&lt;item&gt;8&lt;/item&gt;&lt;item&gt;9&lt;/item&gt;&lt;item&gt;10&lt;/item&gt;&lt;item&gt;12&lt;/item&gt;&lt;item&gt;14&lt;/item&gt;&lt;item&gt;21&lt;/item&gt;&lt;item&gt;22&lt;/item&gt;&lt;item&gt;23&lt;/item&gt;&lt;item&gt;33&lt;/item&gt;&lt;item&gt;36&lt;/item&gt;&lt;item&gt;41&lt;/item&gt;&lt;item&gt;46&lt;/item&gt;&lt;item&gt;47&lt;/item&gt;&lt;item&gt;49&lt;/item&gt;&lt;item&gt;50&lt;/item&gt;&lt;item&gt;56&lt;/item&gt;&lt;item&gt;60&lt;/item&gt;&lt;item&gt;70&lt;/item&gt;&lt;item&gt;82&lt;/item&gt;&lt;item&gt;84&lt;/item&gt;&lt;item&gt;85&lt;/item&gt;&lt;item&gt;86&lt;/item&gt;&lt;item&gt;87&lt;/item&gt;&lt;item&gt;100&lt;/item&gt;&lt;item&gt;102&lt;/item&gt;&lt;item&gt;115&lt;/item&gt;&lt;item&gt;116&lt;/item&gt;&lt;item&gt;120&lt;/item&gt;&lt;item&gt;123&lt;/item&gt;&lt;item&gt;126&lt;/item&gt;&lt;item&gt;129&lt;/item&gt;&lt;item&gt;132&lt;/item&gt;&lt;item&gt;136&lt;/item&gt;&lt;item&gt;140&lt;/item&gt;&lt;item&gt;142&lt;/item&gt;&lt;item&gt;148&lt;/item&gt;&lt;item&gt;154&lt;/item&gt;&lt;item&gt;155&lt;/item&gt;&lt;item&gt;156&lt;/item&gt;&lt;item&gt;161&lt;/item&gt;&lt;item&gt;162&lt;/item&gt;&lt;item&gt;163&lt;/item&gt;&lt;item&gt;165&lt;/item&gt;&lt;item&gt;166&lt;/item&gt;&lt;item&gt;168&lt;/item&gt;&lt;item&gt;179&lt;/item&gt;&lt;item&gt;204&lt;/item&gt;&lt;item&gt;221&lt;/item&gt;&lt;item&gt;222&lt;/item&gt;&lt;item&gt;260&lt;/item&gt;&lt;item&gt;301&lt;/item&gt;&lt;item&gt;323&lt;/item&gt;&lt;item&gt;369&lt;/item&gt;&lt;item&gt;451&lt;/item&gt;&lt;item&gt;452&lt;/item&gt;&lt;item&gt;456&lt;/item&gt;&lt;item&gt;463&lt;/item&gt;&lt;item&gt;476&lt;/item&gt;&lt;item&gt;488&lt;/item&gt;&lt;item&gt;501&lt;/item&gt;&lt;item&gt;524&lt;/item&gt;&lt;item&gt;529&lt;/item&gt;&lt;item&gt;530&lt;/item&gt;&lt;item&gt;531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/record-ids&gt;&lt;/item&gt;&lt;/Libraries&gt;"/>
  </w:docVars>
  <w:rsids>
    <w:rsidRoot w:val="00FF4A14"/>
    <w:rsid w:val="000041F2"/>
    <w:rsid w:val="00007629"/>
    <w:rsid w:val="00014E83"/>
    <w:rsid w:val="00031063"/>
    <w:rsid w:val="00040AA5"/>
    <w:rsid w:val="000555DB"/>
    <w:rsid w:val="000863AD"/>
    <w:rsid w:val="00090451"/>
    <w:rsid w:val="0009123A"/>
    <w:rsid w:val="000B1A4C"/>
    <w:rsid w:val="000C021F"/>
    <w:rsid w:val="000C5EAD"/>
    <w:rsid w:val="000D13E3"/>
    <w:rsid w:val="000F1772"/>
    <w:rsid w:val="000F63C4"/>
    <w:rsid w:val="000F6706"/>
    <w:rsid w:val="00103D53"/>
    <w:rsid w:val="00107681"/>
    <w:rsid w:val="00127C44"/>
    <w:rsid w:val="00135BD5"/>
    <w:rsid w:val="00144057"/>
    <w:rsid w:val="00144B0B"/>
    <w:rsid w:val="0016199C"/>
    <w:rsid w:val="00174097"/>
    <w:rsid w:val="0017755A"/>
    <w:rsid w:val="00193C00"/>
    <w:rsid w:val="001957D3"/>
    <w:rsid w:val="001A7D8C"/>
    <w:rsid w:val="001B32C3"/>
    <w:rsid w:val="001B3EA0"/>
    <w:rsid w:val="001B442D"/>
    <w:rsid w:val="001C37DF"/>
    <w:rsid w:val="001D73E9"/>
    <w:rsid w:val="001E3D61"/>
    <w:rsid w:val="001F0E60"/>
    <w:rsid w:val="00224859"/>
    <w:rsid w:val="002464C4"/>
    <w:rsid w:val="00254B21"/>
    <w:rsid w:val="00267E86"/>
    <w:rsid w:val="00273608"/>
    <w:rsid w:val="00290417"/>
    <w:rsid w:val="00294FF7"/>
    <w:rsid w:val="002A0301"/>
    <w:rsid w:val="002C4F1C"/>
    <w:rsid w:val="002D5D7A"/>
    <w:rsid w:val="002F20FA"/>
    <w:rsid w:val="002F3920"/>
    <w:rsid w:val="00313E2B"/>
    <w:rsid w:val="00317E05"/>
    <w:rsid w:val="00321BEB"/>
    <w:rsid w:val="00324519"/>
    <w:rsid w:val="003410A6"/>
    <w:rsid w:val="00351C42"/>
    <w:rsid w:val="00392ADB"/>
    <w:rsid w:val="00396E9D"/>
    <w:rsid w:val="003B2C8E"/>
    <w:rsid w:val="003C2CA8"/>
    <w:rsid w:val="003C6A2A"/>
    <w:rsid w:val="003E0539"/>
    <w:rsid w:val="003E121C"/>
    <w:rsid w:val="003F2164"/>
    <w:rsid w:val="003F49DD"/>
    <w:rsid w:val="00401853"/>
    <w:rsid w:val="00416108"/>
    <w:rsid w:val="00416DBA"/>
    <w:rsid w:val="00417370"/>
    <w:rsid w:val="00417A27"/>
    <w:rsid w:val="00436D06"/>
    <w:rsid w:val="00443218"/>
    <w:rsid w:val="004549FD"/>
    <w:rsid w:val="00461C2A"/>
    <w:rsid w:val="00481670"/>
    <w:rsid w:val="0048514F"/>
    <w:rsid w:val="004868B7"/>
    <w:rsid w:val="004A3564"/>
    <w:rsid w:val="004D6B36"/>
    <w:rsid w:val="004E461E"/>
    <w:rsid w:val="004F2F19"/>
    <w:rsid w:val="00501C1D"/>
    <w:rsid w:val="00510193"/>
    <w:rsid w:val="00513F41"/>
    <w:rsid w:val="00514324"/>
    <w:rsid w:val="005412D3"/>
    <w:rsid w:val="0054525C"/>
    <w:rsid w:val="005467EC"/>
    <w:rsid w:val="00547073"/>
    <w:rsid w:val="00565937"/>
    <w:rsid w:val="005763D9"/>
    <w:rsid w:val="00590C98"/>
    <w:rsid w:val="005A5F24"/>
    <w:rsid w:val="005A709A"/>
    <w:rsid w:val="005B58B7"/>
    <w:rsid w:val="005C4BFF"/>
    <w:rsid w:val="005E1F3C"/>
    <w:rsid w:val="005E3FA6"/>
    <w:rsid w:val="00605437"/>
    <w:rsid w:val="00611E1E"/>
    <w:rsid w:val="00612209"/>
    <w:rsid w:val="0061382F"/>
    <w:rsid w:val="00616D73"/>
    <w:rsid w:val="00617F6C"/>
    <w:rsid w:val="006328EE"/>
    <w:rsid w:val="00632EFC"/>
    <w:rsid w:val="00637314"/>
    <w:rsid w:val="006378A0"/>
    <w:rsid w:val="0064218B"/>
    <w:rsid w:val="00644D56"/>
    <w:rsid w:val="00646D39"/>
    <w:rsid w:val="00646EB9"/>
    <w:rsid w:val="00652A5C"/>
    <w:rsid w:val="00675B5B"/>
    <w:rsid w:val="00682948"/>
    <w:rsid w:val="00686CE8"/>
    <w:rsid w:val="006978EE"/>
    <w:rsid w:val="006C1C49"/>
    <w:rsid w:val="006D520A"/>
    <w:rsid w:val="006E0532"/>
    <w:rsid w:val="006F0EF4"/>
    <w:rsid w:val="00702375"/>
    <w:rsid w:val="0071748A"/>
    <w:rsid w:val="00734ABF"/>
    <w:rsid w:val="00741C35"/>
    <w:rsid w:val="007420EF"/>
    <w:rsid w:val="007451EF"/>
    <w:rsid w:val="00774709"/>
    <w:rsid w:val="007B01F9"/>
    <w:rsid w:val="007B20EF"/>
    <w:rsid w:val="007B28DB"/>
    <w:rsid w:val="007C07A2"/>
    <w:rsid w:val="007E1A83"/>
    <w:rsid w:val="007F7643"/>
    <w:rsid w:val="00806C76"/>
    <w:rsid w:val="00823462"/>
    <w:rsid w:val="00843115"/>
    <w:rsid w:val="008544B3"/>
    <w:rsid w:val="00863A31"/>
    <w:rsid w:val="00874600"/>
    <w:rsid w:val="00885440"/>
    <w:rsid w:val="008C493E"/>
    <w:rsid w:val="008E20BF"/>
    <w:rsid w:val="00902375"/>
    <w:rsid w:val="0090303A"/>
    <w:rsid w:val="009350C2"/>
    <w:rsid w:val="00963456"/>
    <w:rsid w:val="0097425E"/>
    <w:rsid w:val="00995B06"/>
    <w:rsid w:val="009A4F9E"/>
    <w:rsid w:val="009A6857"/>
    <w:rsid w:val="009B08BA"/>
    <w:rsid w:val="009B6CC3"/>
    <w:rsid w:val="009B6E69"/>
    <w:rsid w:val="009C0B7E"/>
    <w:rsid w:val="009C30CA"/>
    <w:rsid w:val="009D37CD"/>
    <w:rsid w:val="009F792A"/>
    <w:rsid w:val="00A336E6"/>
    <w:rsid w:val="00A4473E"/>
    <w:rsid w:val="00A5566F"/>
    <w:rsid w:val="00A64BB0"/>
    <w:rsid w:val="00A65C4D"/>
    <w:rsid w:val="00A81CBE"/>
    <w:rsid w:val="00A81D62"/>
    <w:rsid w:val="00A84D92"/>
    <w:rsid w:val="00A85831"/>
    <w:rsid w:val="00A86AB6"/>
    <w:rsid w:val="00A90324"/>
    <w:rsid w:val="00A9437D"/>
    <w:rsid w:val="00AA2FB6"/>
    <w:rsid w:val="00AA3B22"/>
    <w:rsid w:val="00AC4483"/>
    <w:rsid w:val="00AD5DC7"/>
    <w:rsid w:val="00AE75B2"/>
    <w:rsid w:val="00B05B95"/>
    <w:rsid w:val="00B104FB"/>
    <w:rsid w:val="00B11755"/>
    <w:rsid w:val="00B23725"/>
    <w:rsid w:val="00B31828"/>
    <w:rsid w:val="00B45792"/>
    <w:rsid w:val="00B47E80"/>
    <w:rsid w:val="00B51BF2"/>
    <w:rsid w:val="00B5382E"/>
    <w:rsid w:val="00B57014"/>
    <w:rsid w:val="00B61880"/>
    <w:rsid w:val="00B633FF"/>
    <w:rsid w:val="00B86AAB"/>
    <w:rsid w:val="00BA158C"/>
    <w:rsid w:val="00BD0159"/>
    <w:rsid w:val="00BD1395"/>
    <w:rsid w:val="00BE3CFF"/>
    <w:rsid w:val="00BE72D8"/>
    <w:rsid w:val="00C02331"/>
    <w:rsid w:val="00C24A63"/>
    <w:rsid w:val="00C3577C"/>
    <w:rsid w:val="00C35B15"/>
    <w:rsid w:val="00C44A56"/>
    <w:rsid w:val="00C54B54"/>
    <w:rsid w:val="00C55D14"/>
    <w:rsid w:val="00C6174F"/>
    <w:rsid w:val="00C760D2"/>
    <w:rsid w:val="00CB2D8C"/>
    <w:rsid w:val="00CE1A49"/>
    <w:rsid w:val="00CE495F"/>
    <w:rsid w:val="00CF05E4"/>
    <w:rsid w:val="00CF303D"/>
    <w:rsid w:val="00D06F7B"/>
    <w:rsid w:val="00D41A85"/>
    <w:rsid w:val="00D432AF"/>
    <w:rsid w:val="00D530E2"/>
    <w:rsid w:val="00D6267B"/>
    <w:rsid w:val="00D733E6"/>
    <w:rsid w:val="00D74734"/>
    <w:rsid w:val="00D86C87"/>
    <w:rsid w:val="00D90325"/>
    <w:rsid w:val="00D91BA6"/>
    <w:rsid w:val="00DC5929"/>
    <w:rsid w:val="00DE48B7"/>
    <w:rsid w:val="00DE55C4"/>
    <w:rsid w:val="00DF14CE"/>
    <w:rsid w:val="00E31B06"/>
    <w:rsid w:val="00E427C7"/>
    <w:rsid w:val="00E71692"/>
    <w:rsid w:val="00E75955"/>
    <w:rsid w:val="00E83A7F"/>
    <w:rsid w:val="00EA56CC"/>
    <w:rsid w:val="00EB6185"/>
    <w:rsid w:val="00EC4A65"/>
    <w:rsid w:val="00EC701E"/>
    <w:rsid w:val="00ED4937"/>
    <w:rsid w:val="00EE14E4"/>
    <w:rsid w:val="00EF4AC0"/>
    <w:rsid w:val="00EF6254"/>
    <w:rsid w:val="00F23319"/>
    <w:rsid w:val="00F46E6C"/>
    <w:rsid w:val="00F63655"/>
    <w:rsid w:val="00F66650"/>
    <w:rsid w:val="00F66A92"/>
    <w:rsid w:val="00F70004"/>
    <w:rsid w:val="00F72CE8"/>
    <w:rsid w:val="00F83B8D"/>
    <w:rsid w:val="00F96667"/>
    <w:rsid w:val="00FB1B70"/>
    <w:rsid w:val="00FB731A"/>
    <w:rsid w:val="00FC1FBE"/>
    <w:rsid w:val="00FC5B08"/>
    <w:rsid w:val="00FD2260"/>
    <w:rsid w:val="00FE0A37"/>
    <w:rsid w:val="00FE3781"/>
    <w:rsid w:val="00FE5DBA"/>
    <w:rsid w:val="00FF4867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FA006"/>
  <w14:defaultImageDpi w14:val="330"/>
  <w15:chartTrackingRefBased/>
  <w15:docId w15:val="{5FB574BB-AEC3-49DC-8622-894A3B15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Y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54"/>
    <w:rPr>
      <w:sz w:val="24"/>
      <w:szCs w:val="24"/>
      <w:lang w:val="en-GB" w:eastAsia="en-US"/>
    </w:rPr>
  </w:style>
  <w:style w:type="paragraph" w:styleId="Heading1">
    <w:name w:val="heading 1"/>
    <w:aliases w:val="x"/>
    <w:basedOn w:val="Normal"/>
    <w:next w:val="Normal"/>
    <w:link w:val="Heading1Char"/>
    <w:qFormat/>
    <w:rsid w:val="00324519"/>
    <w:pPr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324519"/>
    <w:pPr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324519"/>
    <w:pPr>
      <w:spacing w:line="340" w:lineRule="atLeast"/>
      <w:ind w:left="360"/>
      <w:jc w:val="both"/>
      <w:outlineLvl w:val="2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324519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324519"/>
    <w:pPr>
      <w:spacing w:line="340" w:lineRule="atLeast"/>
      <w:ind w:left="706"/>
      <w:jc w:val="both"/>
      <w:outlineLvl w:val="4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324519"/>
    <w:pPr>
      <w:spacing w:line="340" w:lineRule="atLeast"/>
      <w:ind w:left="706"/>
      <w:jc w:val="both"/>
      <w:outlineLvl w:val="5"/>
    </w:pPr>
    <w:rPr>
      <w:rFonts w:ascii="Times New Roman" w:eastAsia="Times New Roman" w:hAnsi="Times New Roman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324519"/>
    <w:pPr>
      <w:spacing w:line="340" w:lineRule="atLeast"/>
      <w:ind w:left="706"/>
      <w:jc w:val="both"/>
      <w:outlineLvl w:val="6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324519"/>
    <w:pPr>
      <w:spacing w:line="340" w:lineRule="atLeast"/>
      <w:ind w:left="706"/>
      <w:jc w:val="both"/>
      <w:outlineLvl w:val="7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324519"/>
    <w:pPr>
      <w:spacing w:line="340" w:lineRule="atLeast"/>
      <w:ind w:left="706"/>
      <w:jc w:val="both"/>
      <w:outlineLvl w:val="8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x Char"/>
    <w:link w:val="Heading1"/>
    <w:rsid w:val="00324519"/>
    <w:rPr>
      <w:rFonts w:ascii="Arial" w:eastAsia="Times New Roman" w:hAnsi="Arial" w:cs="Times New Roman"/>
      <w:b/>
      <w:color w:val="000000"/>
      <w:szCs w:val="20"/>
      <w:u w:val="single"/>
      <w:lang w:eastAsia="de-DE"/>
    </w:rPr>
  </w:style>
  <w:style w:type="character" w:customStyle="1" w:styleId="Heading2Char">
    <w:name w:val="Heading 2 Char"/>
    <w:link w:val="Heading2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3Char">
    <w:name w:val="Heading 3 Char"/>
    <w:link w:val="Heading3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4Char">
    <w:name w:val="Heading 4 Char"/>
    <w:link w:val="Heading4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5Char">
    <w:name w:val="Heading 5 Char"/>
    <w:link w:val="Heading5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6Char">
    <w:name w:val="Heading 6 Char"/>
    <w:link w:val="Heading6"/>
    <w:rsid w:val="00324519"/>
    <w:rPr>
      <w:rFonts w:ascii="Times New Roman" w:eastAsia="Times New Roman" w:hAnsi="Times New Roman" w:cs="Times New Roman"/>
      <w:color w:val="000000"/>
      <w:szCs w:val="20"/>
      <w:u w:val="single"/>
      <w:lang w:eastAsia="de-DE"/>
    </w:rPr>
  </w:style>
  <w:style w:type="character" w:customStyle="1" w:styleId="Heading7Char">
    <w:name w:val="Heading 7 Char"/>
    <w:link w:val="Heading7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8Char">
    <w:name w:val="Heading 8 Char"/>
    <w:link w:val="Heading8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9Char">
    <w:name w:val="Heading 9 Char"/>
    <w:link w:val="Heading9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324519"/>
  </w:style>
  <w:style w:type="paragraph" w:customStyle="1" w:styleId="MDPI11articletype">
    <w:name w:val="MDPI_1.1_article_type"/>
    <w:basedOn w:val="MDPI31text"/>
    <w:next w:val="MDPI12title"/>
    <w:qFormat/>
    <w:rsid w:val="0032451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24519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2451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24519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24519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32451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2451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2451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2451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2451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324519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324519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324519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324519"/>
    <w:pPr>
      <w:spacing w:before="240" w:after="240" w:line="340" w:lineRule="exact"/>
      <w:jc w:val="both"/>
    </w:pPr>
    <w:rPr>
      <w:rFonts w:ascii="Times New Roman" w:eastAsia="Times New Roman" w:hAnsi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324519"/>
    <w:pPr>
      <w:spacing w:before="240" w:after="240" w:line="340" w:lineRule="atLeast"/>
      <w:jc w:val="center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324519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324519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2authorcorrespondence">
    <w:name w:val="M_deck_2_author_correspondenc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324519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324519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 w:val="24"/>
      <w:lang w:val="en-US"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324519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324519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324519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val="en-US" w:eastAsia="de-DE" w:bidi="en-US"/>
    </w:rPr>
  </w:style>
  <w:style w:type="paragraph" w:customStyle="1" w:styleId="Mdeck4textbulletlist">
    <w:name w:val="M_deck_4_text_bullet_list"/>
    <w:basedOn w:val="Mdeck4text"/>
    <w:qFormat/>
    <w:rsid w:val="00324519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324519"/>
    <w:pPr>
      <w:ind w:firstLine="0"/>
    </w:pPr>
    <w:rPr>
      <w:szCs w:val="24"/>
    </w:rPr>
  </w:style>
  <w:style w:type="paragraph" w:customStyle="1" w:styleId="MFigure">
    <w:name w:val="M_Figure"/>
    <w:qFormat/>
    <w:rsid w:val="00324519"/>
    <w:pPr>
      <w:jc w:val="center"/>
    </w:pPr>
    <w:rPr>
      <w:rFonts w:ascii="Minion Pro" w:eastAsia="Times New Roman" w:hAnsi="Minion Pro"/>
      <w:color w:val="000000"/>
      <w:kern w:val="2"/>
      <w:sz w:val="24"/>
      <w:lang w:val="en-US" w:eastAsia="zh-CN"/>
    </w:rPr>
  </w:style>
  <w:style w:type="paragraph" w:customStyle="1" w:styleId="Mdeck4textlist">
    <w:name w:val="M_deck_4_text_list"/>
    <w:basedOn w:val="MFigure"/>
    <w:qFormat/>
    <w:rsid w:val="00324519"/>
    <w:rPr>
      <w:i/>
    </w:rPr>
  </w:style>
  <w:style w:type="paragraph" w:customStyle="1" w:styleId="Mdeck4textlrindent">
    <w:name w:val="M_deck_4_text_lr_indent"/>
    <w:basedOn w:val="Mdeck4text"/>
    <w:qFormat/>
    <w:rsid w:val="0032451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324519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324519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324519"/>
    <w:pPr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324519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324519"/>
  </w:style>
  <w:style w:type="paragraph" w:customStyle="1" w:styleId="Mdeck6figurebody">
    <w:name w:val="M_deck_6_figure_body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324519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324519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324519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Header">
    <w:name w:val="M_Header"/>
    <w:basedOn w:val="Normal"/>
    <w:rsid w:val="00324519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324519"/>
    <w:rPr>
      <w:b/>
    </w:rPr>
  </w:style>
  <w:style w:type="paragraph" w:customStyle="1" w:styleId="MHeading2">
    <w:name w:val="M_Heading2"/>
    <w:basedOn w:val="MHeading3"/>
    <w:qFormat/>
    <w:rsid w:val="00324519"/>
    <w:rPr>
      <w:i/>
    </w:rPr>
  </w:style>
  <w:style w:type="paragraph" w:customStyle="1" w:styleId="MHeading3">
    <w:name w:val="M_Heading3"/>
    <w:basedOn w:val="Mdeck4text"/>
    <w:qFormat/>
    <w:rsid w:val="00324519"/>
    <w:pPr>
      <w:spacing w:before="240" w:after="120"/>
    </w:pPr>
  </w:style>
  <w:style w:type="paragraph" w:customStyle="1" w:styleId="MISSN">
    <w:name w:val="M_ISSN"/>
    <w:basedOn w:val="Normal"/>
    <w:rsid w:val="00324519"/>
    <w:pPr>
      <w:spacing w:after="520" w:line="340" w:lineRule="atLeast"/>
      <w:jc w:val="right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324519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324519"/>
    <w:pPr>
      <w:ind w:firstLine="0"/>
    </w:pPr>
  </w:style>
  <w:style w:type="paragraph" w:customStyle="1" w:styleId="MLogo">
    <w:name w:val="M_Logo"/>
    <w:basedOn w:val="Normal"/>
    <w:rsid w:val="00324519"/>
    <w:pPr>
      <w:spacing w:before="140" w:line="340" w:lineRule="atLeast"/>
      <w:jc w:val="right"/>
    </w:pPr>
    <w:rPr>
      <w:rFonts w:ascii="Times New Roman" w:eastAsia="Times New Roman" w:hAnsi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324519"/>
    <w:rPr>
      <w:i/>
    </w:rPr>
  </w:style>
  <w:style w:type="paragraph" w:customStyle="1" w:styleId="MRefer">
    <w:name w:val="M_Refer"/>
    <w:basedOn w:val="Normal"/>
    <w:rsid w:val="00324519"/>
    <w:pPr>
      <w:spacing w:line="340" w:lineRule="atLeast"/>
      <w:ind w:left="461" w:hanging="461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324519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324519"/>
    <w:pPr>
      <w:spacing w:after="0"/>
    </w:pPr>
  </w:style>
  <w:style w:type="paragraph" w:customStyle="1" w:styleId="MText">
    <w:name w:val="M_Text"/>
    <w:basedOn w:val="Normal"/>
    <w:rsid w:val="00324519"/>
    <w:pPr>
      <w:spacing w:line="340" w:lineRule="atLeast"/>
      <w:ind w:firstLine="288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b/>
      <w:color w:val="000000"/>
      <w:sz w:val="36"/>
      <w:szCs w:val="20"/>
      <w:lang w:eastAsia="de-DE"/>
    </w:rPr>
  </w:style>
  <w:style w:type="paragraph" w:customStyle="1" w:styleId="MDPIheader">
    <w:name w:val="MDPI_header"/>
    <w:qFormat/>
    <w:rsid w:val="00324519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val="en-US" w:eastAsia="de-DE"/>
    </w:rPr>
  </w:style>
  <w:style w:type="paragraph" w:customStyle="1" w:styleId="Mheaderjournallogo">
    <w:name w:val="M_header_journal_logo"/>
    <w:qFormat/>
    <w:rsid w:val="00324519"/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TextBericht">
    <w:name w:val="Text_Bericht"/>
    <w:basedOn w:val="Normal"/>
    <w:uiPriority w:val="99"/>
    <w:rsid w:val="00324519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324519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uiPriority w:val="99"/>
    <w:rsid w:val="00324519"/>
    <w:rPr>
      <w:color w:val="0000FF"/>
      <w:u w:val="single"/>
    </w:rPr>
  </w:style>
  <w:style w:type="character" w:styleId="FollowedHyperlink">
    <w:name w:val="FollowedHyperlink"/>
    <w:rsid w:val="00324519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324519"/>
  </w:style>
  <w:style w:type="paragraph" w:styleId="FootnoteText">
    <w:name w:val="footnote text"/>
    <w:basedOn w:val="Normal"/>
    <w:link w:val="Footnote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link w:val="Footnote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paragraph" w:styleId="List">
    <w:name w:val="List"/>
    <w:basedOn w:val="Normal"/>
    <w:rsid w:val="00324519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324519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324519"/>
    <w:pPr>
      <w:spacing w:line="340" w:lineRule="atLeast"/>
      <w:ind w:firstLineChars="200" w:firstLine="420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link w:val="BalloonText"/>
    <w:uiPriority w:val="99"/>
    <w:rsid w:val="00324519"/>
    <w:rPr>
      <w:rFonts w:ascii="Times New Roman" w:eastAsia="Times New Roman" w:hAnsi="Times New Roman" w:cs="Tahoma"/>
      <w:color w:val="00000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CommentTextChar">
    <w:name w:val="Comment Text Char"/>
    <w:link w:val="CommentText"/>
    <w:uiPriority w:val="99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styleId="CommentReference">
    <w:name w:val="annotation reference"/>
    <w:uiPriority w:val="99"/>
    <w:rsid w:val="00324519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45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24519"/>
    <w:rPr>
      <w:rFonts w:ascii="Times New Roman" w:eastAsia="Times New Roman" w:hAnsi="Times New Roman" w:cs="Times New Roman"/>
      <w:b/>
      <w:bCs/>
      <w:color w:val="000000"/>
      <w:szCs w:val="20"/>
      <w:lang w:eastAsia="de-DE"/>
    </w:rPr>
  </w:style>
  <w:style w:type="paragraph" w:styleId="NormalWeb">
    <w:name w:val="Normal (Web)"/>
    <w:basedOn w:val="Normal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lang w:val="en-US" w:eastAsia="de-DE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324519"/>
    <w:pPr>
      <w:spacing w:line="340" w:lineRule="atLeast"/>
      <w:ind w:left="850" w:hanging="850"/>
      <w:jc w:val="center"/>
    </w:pPr>
    <w:rPr>
      <w:rFonts w:ascii="Times New Roman" w:eastAsia="Times New Roman" w:hAnsi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324519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324519"/>
    <w:pPr>
      <w:spacing w:line="360" w:lineRule="auto"/>
      <w:jc w:val="both"/>
    </w:pPr>
    <w:rPr>
      <w:rFonts w:ascii="Times New Roman" w:eastAsia="Times New Roman" w:hAnsi="Times New Roman"/>
      <w:color w:val="000000"/>
      <w:lang w:eastAsia="ar-SA"/>
    </w:rPr>
  </w:style>
  <w:style w:type="character" w:customStyle="1" w:styleId="EndnoteTextChar">
    <w:name w:val="Endnote Text Char"/>
    <w:link w:val="EndnoteText"/>
    <w:rsid w:val="00324519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rsid w:val="0032451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24519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link w:val="Foot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PageNumber">
    <w:name w:val="page number"/>
    <w:basedOn w:val="DefaultParagraphFont"/>
    <w:rsid w:val="00324519"/>
  </w:style>
  <w:style w:type="paragraph" w:styleId="Header">
    <w:name w:val="header"/>
    <w:basedOn w:val="Normal"/>
    <w:link w:val="HeaderChar"/>
    <w:uiPriority w:val="99"/>
    <w:rsid w:val="0032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link w:val="Head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BodyText">
    <w:name w:val="Body Text"/>
    <w:link w:val="BodyTextChar"/>
    <w:rsid w:val="00324519"/>
    <w:pPr>
      <w:spacing w:after="120" w:line="340" w:lineRule="atLeast"/>
      <w:jc w:val="both"/>
    </w:pPr>
    <w:rPr>
      <w:rFonts w:ascii="Times New Roman" w:eastAsia="SimSun" w:hAnsi="Times New Roman"/>
      <w:color w:val="000000"/>
      <w:sz w:val="24"/>
      <w:lang w:val="en-US" w:eastAsia="de-DE"/>
    </w:rPr>
  </w:style>
  <w:style w:type="character" w:customStyle="1" w:styleId="BodyTextChar">
    <w:name w:val="Body Text Char"/>
    <w:link w:val="BodyText"/>
    <w:rsid w:val="00324519"/>
    <w:rPr>
      <w:rFonts w:ascii="Times New Roman" w:eastAsia="SimSun" w:hAnsi="Times New Roman" w:cs="Times New Roman"/>
      <w:color w:val="000000"/>
      <w:szCs w:val="20"/>
      <w:lang w:eastAsia="de-DE"/>
    </w:rPr>
  </w:style>
  <w:style w:type="paragraph" w:customStyle="1" w:styleId="Mdeck4text2nd">
    <w:name w:val="M_deck_4_text_2nd"/>
    <w:qFormat/>
    <w:rsid w:val="00324519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character" w:customStyle="1" w:styleId="MediumGrid11">
    <w:name w:val="Medium Grid 11"/>
    <w:uiPriority w:val="99"/>
    <w:semiHidden/>
    <w:rsid w:val="00324519"/>
    <w:rPr>
      <w:color w:val="808080"/>
    </w:rPr>
  </w:style>
  <w:style w:type="paragraph" w:customStyle="1" w:styleId="MDPIheadercitation">
    <w:name w:val="MDPI_header_citation"/>
    <w:basedOn w:val="MDPI62Acknowledgments"/>
    <w:rsid w:val="00324519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24519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footer">
    <w:name w:val="M_footer"/>
    <w:qFormat/>
    <w:rsid w:val="00324519"/>
    <w:pPr>
      <w:spacing w:before="120"/>
      <w:jc w:val="center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footerfirstpage">
    <w:name w:val="M_footer_firstpage"/>
    <w:basedOn w:val="Mfooter"/>
    <w:qFormat/>
    <w:rsid w:val="00324519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324519"/>
    <w:pPr>
      <w:jc w:val="right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Acknowledgments">
    <w:name w:val="M_Acknowledgments"/>
    <w:qFormat/>
    <w:rsid w:val="00324519"/>
    <w:pPr>
      <w:spacing w:after="120" w:line="240" w:lineRule="atLeast"/>
      <w:jc w:val="both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DPI32textnoindent">
    <w:name w:val="MDPI_3.2_text_no_indent"/>
    <w:basedOn w:val="MDPI31text"/>
    <w:qFormat/>
    <w:rsid w:val="00324519"/>
    <w:pPr>
      <w:ind w:firstLine="0"/>
    </w:pPr>
  </w:style>
  <w:style w:type="paragraph" w:customStyle="1" w:styleId="MDPI33textspaceafter">
    <w:name w:val="MDPI_3.3_text_space_after"/>
    <w:basedOn w:val="MDPI31text"/>
    <w:qFormat/>
    <w:rsid w:val="0032451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2451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324519"/>
    <w:pPr>
      <w:spacing w:after="120"/>
    </w:pPr>
  </w:style>
  <w:style w:type="paragraph" w:customStyle="1" w:styleId="MDPI36textafterlist">
    <w:name w:val="MDPI_3.6_text_after_list"/>
    <w:basedOn w:val="MDPI31text"/>
    <w:qFormat/>
    <w:rsid w:val="00324519"/>
    <w:pPr>
      <w:spacing w:before="120"/>
    </w:pPr>
  </w:style>
  <w:style w:type="paragraph" w:customStyle="1" w:styleId="MDPI37itemize">
    <w:name w:val="MDPI_3.7_itemize"/>
    <w:basedOn w:val="MDPI31text"/>
    <w:qFormat/>
    <w:rsid w:val="0032451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2451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2451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2451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2451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32451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4519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2451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2451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24519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32451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2451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24519"/>
  </w:style>
  <w:style w:type="paragraph" w:customStyle="1" w:styleId="MDPI72Copyright">
    <w:name w:val="MDPI_7.2_Copyright"/>
    <w:basedOn w:val="MDPI71References"/>
    <w:qFormat/>
    <w:rsid w:val="0032451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24519"/>
    <w:pPr>
      <w:adjustRightInd w:val="0"/>
      <w:snapToGrid w:val="0"/>
      <w:spacing w:after="100"/>
      <w:jc w:val="right"/>
    </w:pPr>
    <w:rPr>
      <w:rFonts w:ascii="Times New Roman" w:eastAsia="Times New Roman" w:hAnsi="Times New Roman"/>
      <w:color w:val="000000"/>
      <w:lang w:val="en-US" w:eastAsia="de-CH"/>
    </w:rPr>
  </w:style>
  <w:style w:type="paragraph" w:customStyle="1" w:styleId="MDPI81theorem">
    <w:name w:val="MDPI_8.1_theorem"/>
    <w:basedOn w:val="MDPI32textnoindent"/>
    <w:qFormat/>
    <w:rsid w:val="00324519"/>
    <w:rPr>
      <w:i/>
    </w:rPr>
  </w:style>
  <w:style w:type="paragraph" w:customStyle="1" w:styleId="MDPI82proof">
    <w:name w:val="MDPI_8.2_proof"/>
    <w:basedOn w:val="MDPI32textnoindent"/>
    <w:qFormat/>
    <w:rsid w:val="00324519"/>
  </w:style>
  <w:style w:type="paragraph" w:customStyle="1" w:styleId="MDPIfooter">
    <w:name w:val="MDPI_footer"/>
    <w:qFormat/>
    <w:rsid w:val="00324519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val="en-US" w:eastAsia="de-DE"/>
    </w:rPr>
  </w:style>
  <w:style w:type="paragraph" w:customStyle="1" w:styleId="MDPIfooterfirstpage">
    <w:name w:val="MDPI_footer_firstpage"/>
    <w:basedOn w:val="MDPIfooter"/>
    <w:qFormat/>
    <w:rsid w:val="0032451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2451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32451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2451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32451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324519"/>
    <w:pPr>
      <w:numPr>
        <w:numId w:val="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24519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324519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24519"/>
    <w:pPr>
      <w:adjustRightInd w:val="0"/>
      <w:snapToGrid w:val="0"/>
      <w:spacing w:after="240"/>
    </w:pPr>
    <w:rPr>
      <w:rFonts w:ascii="Times New Roman" w:eastAsia="Times New Roman" w:hAnsi="Times New Roman"/>
      <w:b/>
      <w:snapToGrid w:val="0"/>
      <w:color w:val="000000"/>
      <w:sz w:val="36"/>
      <w:lang w:val="en-US" w:eastAsia="de-DE" w:bidi="en-US"/>
    </w:rPr>
  </w:style>
  <w:style w:type="paragraph" w:customStyle="1" w:styleId="Style1">
    <w:name w:val="Style1"/>
    <w:qFormat/>
    <w:rsid w:val="00324519"/>
    <w:rPr>
      <w:rFonts w:eastAsia="Times New Roman"/>
      <w:b/>
      <w:snapToGrid w:val="0"/>
      <w:color w:val="000000"/>
      <w:sz w:val="36"/>
      <w:lang w:val="en-US" w:eastAsia="de-DE" w:bidi="en-US"/>
    </w:rPr>
  </w:style>
  <w:style w:type="character" w:customStyle="1" w:styleId="UnresolvedMention1">
    <w:name w:val="Unresolved Mention1"/>
    <w:uiPriority w:val="99"/>
    <w:rsid w:val="00040AA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F4A14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F4A14"/>
    <w:rPr>
      <w:rFonts w:cs="Calibri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F4A14"/>
    <w:pPr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FF4A14"/>
    <w:rPr>
      <w:rFonts w:cs="Calibri"/>
      <w:noProof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FE378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A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20FA"/>
    <w:pPr>
      <w:spacing w:after="160" w:line="259" w:lineRule="auto"/>
      <w:ind w:left="720"/>
      <w:contextualSpacing/>
    </w:pPr>
    <w:rPr>
      <w:rFonts w:ascii="Times New Roman" w:eastAsiaTheme="minorEastAsia" w:hAnsi="Times New Roman"/>
      <w:lang w:val="en-MY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arulsamy@monash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117/neuroscirn.v3i4.5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NRN_Research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A6B8-BEB7-46DC-801E-39BBE7A5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NRN_Research_Notes_Template.dotx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Links>
    <vt:vector size="18" baseType="variant">
      <vt:variant>
        <vt:i4>1179682</vt:i4>
      </vt:variant>
      <vt:variant>
        <vt:i4>9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8192050</vt:i4>
      </vt:variant>
      <vt:variant>
        <vt:i4>6</vt:i4>
      </vt:variant>
      <vt:variant>
        <vt:i4>0</vt:i4>
      </vt:variant>
      <vt:variant>
        <vt:i4>5</vt:i4>
      </vt:variant>
      <vt:variant>
        <vt:lpwstr>http://www.neuroscirn.org/authors/</vt:lpwstr>
      </vt:variant>
      <vt:variant>
        <vt:lpwstr/>
      </vt:variant>
      <vt:variant>
        <vt:i4>2228243</vt:i4>
      </vt:variant>
      <vt:variant>
        <vt:i4>3</vt:i4>
      </vt:variant>
      <vt:variant>
        <vt:i4>0</vt:i4>
      </vt:variant>
      <vt:variant>
        <vt:i4>5</vt:i4>
      </vt:variant>
      <vt:variant>
        <vt:lpwstr>https://doi.org/XX.XXXX/XXXXXXXXXXX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MLing</cp:lastModifiedBy>
  <cp:revision>2</cp:revision>
  <dcterms:created xsi:type="dcterms:W3CDTF">2020-10-03T17:22:00Z</dcterms:created>
  <dcterms:modified xsi:type="dcterms:W3CDTF">2020-10-03T17:22:00Z</dcterms:modified>
</cp:coreProperties>
</file>